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B7D" w:rsidRDefault="00683B7D">
      <w:pPr>
        <w:pStyle w:val="Title"/>
        <w:rPr>
          <w:color w:val="002060"/>
        </w:rPr>
      </w:pPr>
      <w:r>
        <w:rPr>
          <w:noProof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26" type="#_x0000_t75" style="position:absolute;margin-left:-14.95pt;margin-top:37.5pt;width:174.7pt;height:118.8pt;z-index:251658240;visibility:visible">
            <v:imagedata r:id="rId6" o:title=""/>
          </v:shape>
        </w:pict>
      </w:r>
      <w:r w:rsidRPr="004E18B1">
        <w:rPr>
          <w:color w:val="002060"/>
        </w:rPr>
        <w:t>The Peter Pan Center</w:t>
      </w:r>
    </w:p>
    <w:p w:rsidR="00683B7D" w:rsidRPr="004E18B1" w:rsidRDefault="00683B7D" w:rsidP="00E5647A">
      <w:pPr>
        <w:jc w:val="both"/>
        <w:rPr>
          <w:rFonts w:ascii="Century Gothic" w:hAnsi="Century Gothic"/>
          <w:color w:val="002060"/>
          <w:sz w:val="32"/>
          <w:szCs w:val="32"/>
        </w:rPr>
      </w:pPr>
      <w:r>
        <w:rPr>
          <w:rFonts w:ascii="Century Gothic" w:hAnsi="Century Gothic"/>
          <w:color w:val="002060"/>
          <w:sz w:val="32"/>
          <w:szCs w:val="32"/>
        </w:rPr>
        <w:t>For Social &amp;</w:t>
      </w:r>
      <w:r w:rsidRPr="004E18B1">
        <w:rPr>
          <w:rFonts w:ascii="Century Gothic" w:hAnsi="Century Gothic"/>
          <w:color w:val="002060"/>
          <w:sz w:val="32"/>
          <w:szCs w:val="32"/>
        </w:rPr>
        <w:t xml:space="preserve"> Emotional Growth</w:t>
      </w:r>
    </w:p>
    <w:tbl>
      <w:tblPr>
        <w:tblW w:w="4441" w:type="pct"/>
        <w:tblCellMar>
          <w:top w:w="144" w:type="dxa"/>
          <w:left w:w="0" w:type="dxa"/>
          <w:right w:w="0" w:type="dxa"/>
        </w:tblCellMar>
        <w:tblLook w:val="00A0"/>
      </w:tblPr>
      <w:tblGrid>
        <w:gridCol w:w="2560"/>
        <w:gridCol w:w="78"/>
        <w:gridCol w:w="78"/>
        <w:gridCol w:w="6237"/>
      </w:tblGrid>
      <w:tr w:rsidR="00683B7D" w:rsidRPr="00AB5784" w:rsidTr="00DD36D5">
        <w:tc>
          <w:tcPr>
            <w:tcW w:w="1126" w:type="pct"/>
            <w:tcBorders>
              <w:top w:val="single" w:sz="4" w:space="0" w:color="BCB8AC"/>
            </w:tcBorders>
          </w:tcPr>
          <w:p w:rsidR="00683B7D" w:rsidRPr="00AB5784" w:rsidRDefault="00683B7D">
            <w:pPr>
              <w:pStyle w:val="NoSpacing"/>
              <w:rPr>
                <w:rFonts w:ascii="Century Gothic" w:hAnsi="Century Gothic"/>
                <w:b/>
                <w:color w:val="002060"/>
              </w:rPr>
            </w:pPr>
          </w:p>
          <w:p w:rsidR="00683B7D" w:rsidRPr="00AB5784" w:rsidRDefault="00683B7D">
            <w:pPr>
              <w:pStyle w:val="NoSpacing"/>
              <w:rPr>
                <w:rFonts w:ascii="Century Gothic" w:hAnsi="Century Gothic"/>
                <w:b/>
                <w:color w:val="002060"/>
              </w:rPr>
            </w:pPr>
          </w:p>
          <w:p w:rsidR="00683B7D" w:rsidRPr="00AB5784" w:rsidRDefault="00683B7D">
            <w:pPr>
              <w:pStyle w:val="NoSpacing"/>
              <w:rPr>
                <w:rFonts w:ascii="Century Gothic" w:hAnsi="Century Gothic"/>
                <w:b/>
                <w:color w:val="002060"/>
              </w:rPr>
            </w:pPr>
          </w:p>
          <w:p w:rsidR="00683B7D" w:rsidRPr="00AB5784" w:rsidRDefault="00683B7D">
            <w:pPr>
              <w:pStyle w:val="NoSpacing"/>
              <w:rPr>
                <w:rFonts w:ascii="Century Gothic" w:hAnsi="Century Gothic"/>
                <w:b/>
                <w:color w:val="002060"/>
              </w:rPr>
            </w:pPr>
          </w:p>
          <w:p w:rsidR="00683B7D" w:rsidRPr="00AB5784" w:rsidRDefault="00683B7D">
            <w:pPr>
              <w:pStyle w:val="NoSpacing"/>
              <w:rPr>
                <w:rFonts w:ascii="Century Gothic" w:hAnsi="Century Gothic"/>
                <w:b/>
                <w:color w:val="002060"/>
              </w:rPr>
            </w:pPr>
          </w:p>
          <w:p w:rsidR="00683B7D" w:rsidRPr="00AB5784" w:rsidRDefault="00683B7D">
            <w:pPr>
              <w:pStyle w:val="NoSpacing"/>
              <w:rPr>
                <w:rFonts w:ascii="Century Gothic" w:hAnsi="Century Gothic"/>
                <w:b/>
                <w:color w:val="002060"/>
              </w:rPr>
            </w:pPr>
            <w:r w:rsidRPr="00AB5784">
              <w:rPr>
                <w:rFonts w:ascii="Century Gothic" w:hAnsi="Century Gothic"/>
                <w:b/>
                <w:color w:val="002060"/>
              </w:rPr>
              <w:t>60 Willow Road</w:t>
            </w:r>
          </w:p>
          <w:p w:rsidR="00683B7D" w:rsidRPr="00AB5784" w:rsidRDefault="00683B7D">
            <w:pPr>
              <w:pStyle w:val="NoSpacing"/>
              <w:rPr>
                <w:rFonts w:ascii="Century Gothic" w:hAnsi="Century Gothic"/>
                <w:b/>
                <w:color w:val="002060"/>
              </w:rPr>
            </w:pPr>
            <w:r w:rsidRPr="00AB5784">
              <w:rPr>
                <w:rFonts w:ascii="Century Gothic" w:hAnsi="Century Gothic"/>
                <w:b/>
                <w:color w:val="002060"/>
              </w:rPr>
              <w:t>Ayer, MA  01432</w:t>
            </w:r>
          </w:p>
          <w:p w:rsidR="00683B7D" w:rsidRPr="00AB5784" w:rsidRDefault="00683B7D">
            <w:pPr>
              <w:pStyle w:val="NoSpacing"/>
              <w:rPr>
                <w:rFonts w:ascii="Century Gothic" w:hAnsi="Century Gothic"/>
                <w:b/>
                <w:color w:val="002060"/>
              </w:rPr>
            </w:pPr>
            <w:r w:rsidRPr="00AB5784">
              <w:rPr>
                <w:rFonts w:ascii="Century Gothic" w:hAnsi="Century Gothic"/>
                <w:b/>
                <w:color w:val="002060"/>
              </w:rPr>
              <w:t>978/772-1255</w:t>
            </w:r>
          </w:p>
          <w:p w:rsidR="00683B7D" w:rsidRPr="00AB5784" w:rsidRDefault="00683B7D">
            <w:pPr>
              <w:pStyle w:val="NoSpacing"/>
              <w:rPr>
                <w:rFonts w:ascii="Century Gothic" w:hAnsi="Century Gothic"/>
                <w:b/>
                <w:color w:val="002060"/>
              </w:rPr>
            </w:pPr>
            <w:r w:rsidRPr="00AB5784">
              <w:rPr>
                <w:rFonts w:ascii="Century Gothic" w:hAnsi="Century Gothic"/>
                <w:b/>
                <w:color w:val="002060"/>
              </w:rPr>
              <w:t>www.peterpancenter.com</w:t>
            </w:r>
          </w:p>
          <w:p w:rsidR="00683B7D" w:rsidRPr="00AB5784" w:rsidRDefault="00683B7D" w:rsidP="0013441F">
            <w:pPr>
              <w:pStyle w:val="NoSpacing"/>
            </w:pPr>
          </w:p>
        </w:tc>
        <w:tc>
          <w:tcPr>
            <w:tcW w:w="145" w:type="pct"/>
          </w:tcPr>
          <w:p w:rsidR="00683B7D" w:rsidRPr="00AB5784" w:rsidRDefault="00683B7D">
            <w:pPr>
              <w:pStyle w:val="NoSpacing"/>
            </w:pPr>
          </w:p>
        </w:tc>
        <w:tc>
          <w:tcPr>
            <w:tcW w:w="145" w:type="pct"/>
          </w:tcPr>
          <w:p w:rsidR="00683B7D" w:rsidRPr="00AB5784" w:rsidRDefault="00683B7D">
            <w:pPr>
              <w:pStyle w:val="NoSpacing"/>
            </w:pPr>
          </w:p>
        </w:tc>
        <w:tc>
          <w:tcPr>
            <w:tcW w:w="3584" w:type="pct"/>
            <w:tcBorders>
              <w:top w:val="single" w:sz="4" w:space="0" w:color="BCB8AC"/>
            </w:tcBorders>
          </w:tcPr>
          <w:p w:rsidR="00683B7D" w:rsidRPr="00AB5784" w:rsidRDefault="00683B7D" w:rsidP="004E18B1">
            <w:pPr>
              <w:pStyle w:val="NoSpacing"/>
              <w:rPr>
                <w:rFonts w:ascii="Century Gothic" w:hAnsi="Century Gothic"/>
                <w:color w:val="002060"/>
                <w:sz w:val="24"/>
                <w:szCs w:val="24"/>
              </w:rPr>
            </w:pPr>
            <w:r w:rsidRPr="00AB5784">
              <w:t xml:space="preserve">              </w:t>
            </w:r>
            <w:r w:rsidRPr="00AB5784">
              <w:rPr>
                <w:rFonts w:ascii="Century Gothic" w:hAnsi="Century Gothic"/>
                <w:color w:val="002060"/>
                <w:sz w:val="24"/>
                <w:szCs w:val="24"/>
                <w:lang w:val="fr-FR"/>
              </w:rPr>
              <w:t xml:space="preserve">Lonnie R. Ouellette, M.A./M.Ed./Cert. </w:t>
            </w:r>
            <w:r w:rsidRPr="00AB5784">
              <w:rPr>
                <w:rFonts w:ascii="Century Gothic" w:hAnsi="Century Gothic"/>
                <w:color w:val="002060"/>
                <w:sz w:val="24"/>
                <w:szCs w:val="24"/>
              </w:rPr>
              <w:t>BIA</w:t>
            </w:r>
          </w:p>
          <w:p w:rsidR="00683B7D" w:rsidRPr="00AB5784" w:rsidRDefault="00683B7D" w:rsidP="004E18B1">
            <w:pPr>
              <w:pStyle w:val="NoSpacing"/>
              <w:rPr>
                <w:rFonts w:ascii="Century Gothic" w:hAnsi="Century Gothic"/>
                <w:color w:val="002060"/>
                <w:sz w:val="24"/>
                <w:szCs w:val="24"/>
              </w:rPr>
            </w:pPr>
            <w:r w:rsidRPr="00AB5784">
              <w:rPr>
                <w:rFonts w:ascii="Century Gothic" w:hAnsi="Century Gothic"/>
                <w:color w:val="002060"/>
                <w:sz w:val="24"/>
                <w:szCs w:val="24"/>
              </w:rPr>
              <w:t xml:space="preserve">           Parent Education/Behavior Specialist</w:t>
            </w:r>
          </w:p>
          <w:p w:rsidR="00683B7D" w:rsidRPr="00AB5784" w:rsidRDefault="00683B7D" w:rsidP="004E18B1">
            <w:pPr>
              <w:pStyle w:val="NoSpacing"/>
              <w:rPr>
                <w:rFonts w:ascii="Century Gothic" w:hAnsi="Century Gothic"/>
                <w:color w:val="002060"/>
                <w:sz w:val="24"/>
                <w:szCs w:val="24"/>
              </w:rPr>
            </w:pPr>
            <w:r w:rsidRPr="00AB5784">
              <w:rPr>
                <w:rFonts w:ascii="Century Gothic" w:hAnsi="Century Gothic"/>
                <w:color w:val="002060"/>
                <w:sz w:val="24"/>
                <w:szCs w:val="24"/>
              </w:rPr>
              <w:t xml:space="preserve">           </w:t>
            </w:r>
            <w:hyperlink r:id="rId7" w:history="1">
              <w:r w:rsidRPr="00AB5784">
                <w:rPr>
                  <w:rStyle w:val="Hyperlink"/>
                  <w:rFonts w:ascii="Century Gothic" w:hAnsi="Century Gothic"/>
                  <w:sz w:val="24"/>
                  <w:szCs w:val="24"/>
                </w:rPr>
                <w:t>lrouellette.peterpancenter@gmail.com</w:t>
              </w:r>
            </w:hyperlink>
          </w:p>
          <w:p w:rsidR="00683B7D" w:rsidRPr="00AB5784" w:rsidRDefault="00683B7D" w:rsidP="004E18B1">
            <w:pPr>
              <w:pStyle w:val="NoSpacing"/>
              <w:rPr>
                <w:rFonts w:ascii="Century Gothic" w:hAnsi="Century Gothic"/>
                <w:color w:val="002060"/>
                <w:sz w:val="24"/>
                <w:szCs w:val="24"/>
              </w:rPr>
            </w:pPr>
            <w:r w:rsidRPr="00AB5784">
              <w:rPr>
                <w:rFonts w:ascii="Century Gothic" w:hAnsi="Century Gothic"/>
                <w:color w:val="002060"/>
                <w:sz w:val="24"/>
                <w:szCs w:val="24"/>
              </w:rPr>
              <w:t xml:space="preserve">           Cell: 978-314-3647</w:t>
            </w:r>
          </w:p>
          <w:p w:rsidR="00683B7D" w:rsidRPr="00AB5784" w:rsidRDefault="00683B7D" w:rsidP="004E18B1">
            <w:pPr>
              <w:pStyle w:val="NoSpacing"/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:rsidR="00683B7D" w:rsidRDefault="00683B7D" w:rsidP="0024193A">
      <w:pPr>
        <w:spacing w:line="240" w:lineRule="auto"/>
        <w:ind w:lef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Registration Form for Social Skills Sessions</w:t>
      </w:r>
    </w:p>
    <w:p w:rsidR="00683B7D" w:rsidRPr="007C317E" w:rsidRDefault="00683B7D" w:rsidP="0024193A">
      <w:pPr>
        <w:pStyle w:val="NoSpacing"/>
        <w:rPr>
          <w:rFonts w:ascii="Calibri" w:hAnsi="Calibri"/>
          <w:color w:val="auto"/>
          <w:sz w:val="22"/>
          <w:szCs w:val="22"/>
        </w:rPr>
      </w:pPr>
      <w:r w:rsidRPr="007C317E">
        <w:rPr>
          <w:rFonts w:ascii="Calibri" w:hAnsi="Calibri"/>
          <w:b/>
          <w:color w:val="auto"/>
          <w:sz w:val="22"/>
          <w:szCs w:val="22"/>
        </w:rPr>
        <w:t>Social Seedlings:</w:t>
      </w:r>
      <w:r w:rsidRPr="007C317E">
        <w:rPr>
          <w:rFonts w:ascii="Calibri" w:hAnsi="Calibri"/>
          <w:color w:val="auto"/>
          <w:sz w:val="22"/>
          <w:szCs w:val="22"/>
        </w:rPr>
        <w:t xml:space="preserve"> (ages 3-5)  This social skills group is designed for young children, and is scheduled mid-day at lunch time.  Parents may drop off their child with a packed lunch or snack.  Social skills addressed through facilitated instruction, and play sessions include: developing play skills, group skills (attending, waiting, turn-taking, and follow group directions), socioemotional skills, and developing community social skills. Social skill instruction is conduced weekly for 45 minutes with a 15 minute free play “practice” period during parent pick up at the end of each session.</w:t>
      </w:r>
    </w:p>
    <w:p w:rsidR="00683B7D" w:rsidRPr="007C317E" w:rsidRDefault="00683B7D" w:rsidP="0024193A">
      <w:pPr>
        <w:pStyle w:val="NoSpacing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</w:rPr>
        <w:t xml:space="preserve">Session Schedule:  Tuesdays </w:t>
      </w:r>
      <w:r w:rsidRPr="007C317E">
        <w:rPr>
          <w:rFonts w:ascii="Calibri" w:hAnsi="Calibri"/>
          <w:color w:val="auto"/>
          <w:sz w:val="22"/>
          <w:szCs w:val="22"/>
        </w:rPr>
        <w:t>12:00-12:45</w:t>
      </w:r>
    </w:p>
    <w:p w:rsidR="00683B7D" w:rsidRPr="007C317E" w:rsidRDefault="00683B7D" w:rsidP="0024193A">
      <w:pPr>
        <w:pStyle w:val="NoSpacing"/>
        <w:rPr>
          <w:rFonts w:ascii="Calibri" w:hAnsi="Calibri"/>
          <w:color w:val="auto"/>
          <w:sz w:val="22"/>
          <w:szCs w:val="22"/>
        </w:rPr>
      </w:pPr>
      <w:r w:rsidRPr="007C317E">
        <w:rPr>
          <w:rFonts w:ascii="Calibri" w:hAnsi="Calibri"/>
          <w:color w:val="auto"/>
          <w:sz w:val="22"/>
          <w:szCs w:val="22"/>
        </w:rPr>
        <w:t>Cost:  $35.00 per session/$140.00 per month</w:t>
      </w:r>
    </w:p>
    <w:p w:rsidR="00683B7D" w:rsidRDefault="00683B7D" w:rsidP="0024193A">
      <w:pPr>
        <w:pStyle w:val="NoSpacing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</w:rPr>
        <w:t>Start Date:  10/21/2014</w:t>
      </w:r>
      <w:bookmarkStart w:id="0" w:name="_GoBack"/>
      <w:bookmarkEnd w:id="0"/>
    </w:p>
    <w:p w:rsidR="00683B7D" w:rsidRDefault="00683B7D" w:rsidP="0024193A">
      <w:pPr>
        <w:spacing w:line="240" w:lineRule="auto"/>
        <w:ind w:left="0"/>
        <w:rPr>
          <w:sz w:val="24"/>
          <w:szCs w:val="24"/>
        </w:rPr>
      </w:pPr>
    </w:p>
    <w:p w:rsidR="00683B7D" w:rsidRDefault="00683B7D" w:rsidP="0024193A">
      <w:pPr>
        <w:spacing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Parent/Caregiver Name(s):___________________________________________</w:t>
      </w:r>
    </w:p>
    <w:p w:rsidR="00683B7D" w:rsidRDefault="00683B7D" w:rsidP="0024193A">
      <w:pPr>
        <w:spacing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Child(ren)’s Name(s)/Age(s):__________________________________________</w:t>
      </w:r>
    </w:p>
    <w:p w:rsidR="00683B7D" w:rsidRDefault="00683B7D" w:rsidP="0024193A">
      <w:pPr>
        <w:spacing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Address:__________________________________________________________</w:t>
      </w:r>
    </w:p>
    <w:p w:rsidR="00683B7D" w:rsidRDefault="00683B7D" w:rsidP="0024193A">
      <w:pPr>
        <w:spacing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Telephone:______________________Email:_____________________________</w:t>
      </w:r>
    </w:p>
    <w:p w:rsidR="00683B7D" w:rsidRPr="005E2AC6" w:rsidRDefault="00683B7D" w:rsidP="0024193A">
      <w:pPr>
        <w:spacing w:line="240" w:lineRule="auto"/>
        <w:ind w:left="0"/>
        <w:rPr>
          <w:b/>
          <w:sz w:val="24"/>
          <w:szCs w:val="24"/>
        </w:rPr>
      </w:pPr>
      <w:r w:rsidRPr="005E2AC6">
        <w:rPr>
          <w:b/>
          <w:sz w:val="24"/>
          <w:szCs w:val="24"/>
        </w:rPr>
        <w:t xml:space="preserve">Please make checks out to: Lonnie R. Ouellette, and mail to: </w:t>
      </w:r>
    </w:p>
    <w:p w:rsidR="00683B7D" w:rsidRDefault="00683B7D" w:rsidP="0024193A">
      <w:pPr>
        <w:spacing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The Peter Pan Center                          Questions? Please email Lonnie at:</w:t>
      </w:r>
    </w:p>
    <w:p w:rsidR="00683B7D" w:rsidRDefault="00683B7D" w:rsidP="0024193A">
      <w:pPr>
        <w:spacing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PO Box 312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hyperlink r:id="rId8" w:history="1">
        <w:r w:rsidRPr="00843B61">
          <w:rPr>
            <w:rStyle w:val="Hyperlink"/>
            <w:sz w:val="24"/>
            <w:szCs w:val="24"/>
          </w:rPr>
          <w:t>lrouellette.peterpancenter@gmail.com</w:t>
        </w:r>
      </w:hyperlink>
      <w:r>
        <w:rPr>
          <w:sz w:val="24"/>
          <w:szCs w:val="24"/>
        </w:rPr>
        <w:t xml:space="preserve"> or call</w:t>
      </w:r>
    </w:p>
    <w:p w:rsidR="00683B7D" w:rsidRDefault="00683B7D" w:rsidP="0024193A">
      <w:pPr>
        <w:spacing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Harvard, MA 01451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978/772/1255</w:t>
      </w:r>
    </w:p>
    <w:p w:rsidR="00683B7D" w:rsidRPr="0024193A" w:rsidRDefault="00683B7D" w:rsidP="0024193A">
      <w:pPr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Program Location:  </w:t>
      </w:r>
      <w:r w:rsidRPr="00B278DA">
        <w:rPr>
          <w:color w:val="964805"/>
          <w:sz w:val="24"/>
          <w:szCs w:val="24"/>
        </w:rPr>
        <w:t>The Peter Pan Center, 60 Willow Rd, Ayer, MA 01432</w:t>
      </w:r>
    </w:p>
    <w:p w:rsidR="00683B7D" w:rsidRPr="0024193A" w:rsidRDefault="00683B7D" w:rsidP="0024193A">
      <w:pPr>
        <w:spacing w:line="240" w:lineRule="auto"/>
        <w:ind w:left="0"/>
        <w:jc w:val="center"/>
        <w:rPr>
          <w:b/>
          <w:sz w:val="24"/>
          <w:szCs w:val="24"/>
        </w:rPr>
      </w:pPr>
    </w:p>
    <w:p w:rsidR="00683B7D" w:rsidRDefault="00683B7D" w:rsidP="008C7886">
      <w:pPr>
        <w:ind w:left="0"/>
      </w:pPr>
    </w:p>
    <w:p w:rsidR="00683B7D" w:rsidRPr="008C7886" w:rsidRDefault="00683B7D" w:rsidP="008C7886">
      <w:pPr>
        <w:ind w:left="0"/>
      </w:pPr>
    </w:p>
    <w:p w:rsidR="00683B7D" w:rsidRPr="008C7886" w:rsidRDefault="00683B7D" w:rsidP="008C7886"/>
    <w:p w:rsidR="00683B7D" w:rsidRPr="008C7886" w:rsidRDefault="00683B7D" w:rsidP="008C7886"/>
    <w:p w:rsidR="00683B7D" w:rsidRPr="00DE68C5" w:rsidRDefault="00683B7D" w:rsidP="00DD36D5"/>
    <w:p w:rsidR="00683B7D" w:rsidRPr="00DE68C5" w:rsidRDefault="00683B7D" w:rsidP="00DD36D5"/>
    <w:p w:rsidR="00683B7D" w:rsidRPr="00DE68C5" w:rsidRDefault="00683B7D" w:rsidP="00DD36D5"/>
    <w:p w:rsidR="00683B7D" w:rsidRPr="00DE68C5" w:rsidRDefault="00683B7D" w:rsidP="00DD36D5"/>
    <w:p w:rsidR="00683B7D" w:rsidRPr="00DE68C5" w:rsidRDefault="00683B7D" w:rsidP="00DD36D5"/>
    <w:p w:rsidR="00683B7D" w:rsidRPr="00DE68C5" w:rsidRDefault="00683B7D" w:rsidP="00DD36D5"/>
    <w:sectPr w:rsidR="00683B7D" w:rsidRPr="00DE68C5" w:rsidSect="0024193A">
      <w:footerReference w:type="default" r:id="rId9"/>
      <w:footerReference w:type="first" r:id="rId10"/>
      <w:pgSz w:w="12240" w:h="15840" w:code="1"/>
      <w:pgMar w:top="1440" w:right="1080" w:bottom="1440" w:left="1080" w:header="720" w:footer="864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3B7D" w:rsidRDefault="00683B7D">
      <w:pPr>
        <w:spacing w:after="0" w:line="240" w:lineRule="auto"/>
      </w:pPr>
      <w:r>
        <w:separator/>
      </w:r>
    </w:p>
  </w:endnote>
  <w:endnote w:type="continuationSeparator" w:id="0">
    <w:p w:rsidR="00683B7D" w:rsidRDefault="00683B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B7D" w:rsidRDefault="00683B7D">
    <w:pPr>
      <w:pStyle w:val="Footer"/>
    </w:pPr>
    <w:fldSimple w:instr=" PAGE   \* MERGEFORMAT ">
      <w:r>
        <w:rPr>
          <w:noProof/>
        </w:rPr>
        <w:t>2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B7D" w:rsidRDefault="00683B7D" w:rsidP="00DD36D5">
    <w:pPr>
      <w:pStyle w:val="Footer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3B7D" w:rsidRDefault="00683B7D">
      <w:pPr>
        <w:spacing w:after="0" w:line="240" w:lineRule="auto"/>
      </w:pPr>
      <w:r>
        <w:separator/>
      </w:r>
    </w:p>
  </w:footnote>
  <w:footnote w:type="continuationSeparator" w:id="0">
    <w:p w:rsidR="00683B7D" w:rsidRDefault="00683B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E18B1"/>
    <w:rsid w:val="00072D4F"/>
    <w:rsid w:val="000F598E"/>
    <w:rsid w:val="0013441F"/>
    <w:rsid w:val="0024193A"/>
    <w:rsid w:val="002C113D"/>
    <w:rsid w:val="002E18C8"/>
    <w:rsid w:val="00371A98"/>
    <w:rsid w:val="003B281A"/>
    <w:rsid w:val="004B6E8E"/>
    <w:rsid w:val="004E18B1"/>
    <w:rsid w:val="00565AE8"/>
    <w:rsid w:val="005E2AC6"/>
    <w:rsid w:val="00683B7D"/>
    <w:rsid w:val="007477C5"/>
    <w:rsid w:val="007C317E"/>
    <w:rsid w:val="00843B61"/>
    <w:rsid w:val="008C7886"/>
    <w:rsid w:val="008F1775"/>
    <w:rsid w:val="009E7FC6"/>
    <w:rsid w:val="00A11880"/>
    <w:rsid w:val="00A34044"/>
    <w:rsid w:val="00A51D36"/>
    <w:rsid w:val="00AB5784"/>
    <w:rsid w:val="00AC2C89"/>
    <w:rsid w:val="00B278DA"/>
    <w:rsid w:val="00C408BB"/>
    <w:rsid w:val="00DD36D5"/>
    <w:rsid w:val="00DE68C5"/>
    <w:rsid w:val="00E508FD"/>
    <w:rsid w:val="00E5647A"/>
    <w:rsid w:val="00E960BD"/>
    <w:rsid w:val="00F15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aramond" w:eastAsia="Times New Roman" w:hAnsi="Garamond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Closing" w:locked="1" w:semiHidden="0" w:uiPriority="0" w:unhideWhenUsed="0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08FD"/>
    <w:pPr>
      <w:spacing w:after="240" w:line="300" w:lineRule="auto"/>
      <w:ind w:left="3744"/>
    </w:pPr>
    <w:rPr>
      <w:color w:val="4C483D"/>
      <w:sz w:val="20"/>
      <w:szCs w:val="20"/>
      <w:lang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508FD"/>
    <w:pPr>
      <w:keepNext/>
      <w:keepLines/>
      <w:spacing w:before="240" w:after="0"/>
      <w:outlineLvl w:val="0"/>
    </w:pPr>
    <w:rPr>
      <w:rFonts w:ascii="Century Gothic" w:hAnsi="Century Gothic"/>
      <w:color w:val="F24F4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508FD"/>
    <w:pPr>
      <w:keepNext/>
      <w:keepLines/>
      <w:spacing w:before="40" w:after="0"/>
      <w:outlineLvl w:val="1"/>
    </w:pPr>
    <w:rPr>
      <w:rFonts w:ascii="Century Gothic" w:hAnsi="Century Gothic"/>
      <w:color w:val="F24F4F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508FD"/>
    <w:rPr>
      <w:rFonts w:ascii="Century Gothic" w:hAnsi="Century Gothic" w:cs="Times New Roman"/>
      <w:color w:val="F24F4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E508FD"/>
    <w:rPr>
      <w:rFonts w:ascii="Century Gothic" w:hAnsi="Century Gothic" w:cs="Times New Roman"/>
      <w:color w:val="F24F4F"/>
      <w:sz w:val="26"/>
      <w:szCs w:val="26"/>
    </w:rPr>
  </w:style>
  <w:style w:type="paragraph" w:styleId="Title">
    <w:name w:val="Title"/>
    <w:basedOn w:val="Normal"/>
    <w:next w:val="Normal"/>
    <w:link w:val="TitleChar"/>
    <w:uiPriority w:val="99"/>
    <w:qFormat/>
    <w:rsid w:val="00E508FD"/>
    <w:pPr>
      <w:spacing w:after="300" w:line="240" w:lineRule="auto"/>
      <w:ind w:left="0"/>
      <w:contextualSpacing/>
    </w:pPr>
    <w:rPr>
      <w:rFonts w:ascii="Century Gothic" w:hAnsi="Century Gothic"/>
      <w:kern w:val="28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99"/>
    <w:locked/>
    <w:rsid w:val="00E508FD"/>
    <w:rPr>
      <w:rFonts w:ascii="Century Gothic" w:hAnsi="Century Gothic" w:cs="Times New Roman"/>
      <w:kern w:val="28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508FD"/>
    <w:rPr>
      <w:rFonts w:cs="Times New Roman"/>
      <w:color w:val="808080"/>
    </w:rPr>
  </w:style>
  <w:style w:type="table" w:styleId="TableGrid">
    <w:name w:val="Table Grid"/>
    <w:basedOn w:val="TableNormal"/>
    <w:uiPriority w:val="99"/>
    <w:rsid w:val="00E508F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rsid w:val="00E508FD"/>
    <w:pPr>
      <w:spacing w:line="276" w:lineRule="auto"/>
    </w:pPr>
    <w:rPr>
      <w:color w:val="4C483D"/>
      <w:sz w:val="20"/>
      <w:szCs w:val="20"/>
      <w:lang w:eastAsia="ja-JP"/>
    </w:rPr>
  </w:style>
  <w:style w:type="character" w:styleId="Strong">
    <w:name w:val="Strong"/>
    <w:basedOn w:val="DefaultParagraphFont"/>
    <w:uiPriority w:val="99"/>
    <w:qFormat/>
    <w:rsid w:val="00E508FD"/>
    <w:rPr>
      <w:rFonts w:cs="Times New Roman"/>
      <w:b/>
      <w:bCs/>
      <w:color w:val="F24F4F"/>
    </w:rPr>
  </w:style>
  <w:style w:type="paragraph" w:customStyle="1" w:styleId="JobTitle">
    <w:name w:val="Job Title"/>
    <w:basedOn w:val="Normal"/>
    <w:uiPriority w:val="99"/>
    <w:rsid w:val="00E508FD"/>
    <w:pPr>
      <w:spacing w:line="276" w:lineRule="auto"/>
      <w:ind w:left="0"/>
    </w:pPr>
  </w:style>
  <w:style w:type="paragraph" w:styleId="Date">
    <w:name w:val="Date"/>
    <w:basedOn w:val="Normal"/>
    <w:next w:val="Normal"/>
    <w:link w:val="DateChar"/>
    <w:uiPriority w:val="99"/>
    <w:rsid w:val="00E508FD"/>
    <w:pPr>
      <w:spacing w:before="600" w:after="360"/>
    </w:pPr>
  </w:style>
  <w:style w:type="character" w:customStyle="1" w:styleId="DateChar">
    <w:name w:val="Date Char"/>
    <w:basedOn w:val="DefaultParagraphFont"/>
    <w:link w:val="Date"/>
    <w:uiPriority w:val="99"/>
    <w:locked/>
    <w:rsid w:val="00E508FD"/>
    <w:rPr>
      <w:rFonts w:cs="Times New Roman"/>
    </w:rPr>
  </w:style>
  <w:style w:type="paragraph" w:styleId="Salutation">
    <w:name w:val="Salutation"/>
    <w:basedOn w:val="Normal"/>
    <w:next w:val="Normal"/>
    <w:link w:val="SalutationChar"/>
    <w:uiPriority w:val="99"/>
    <w:rsid w:val="00E508FD"/>
    <w:rPr>
      <w:b/>
      <w:bCs/>
    </w:rPr>
  </w:style>
  <w:style w:type="character" w:customStyle="1" w:styleId="SalutationChar">
    <w:name w:val="Salutation Char"/>
    <w:basedOn w:val="DefaultParagraphFont"/>
    <w:link w:val="Salutation"/>
    <w:uiPriority w:val="99"/>
    <w:locked/>
    <w:rsid w:val="00E508FD"/>
    <w:rPr>
      <w:rFonts w:cs="Times New Roman"/>
      <w:b/>
      <w:bCs/>
    </w:rPr>
  </w:style>
  <w:style w:type="paragraph" w:styleId="Closing">
    <w:name w:val="Closing"/>
    <w:basedOn w:val="Normal"/>
    <w:next w:val="Normal"/>
    <w:link w:val="ClosingChar"/>
    <w:uiPriority w:val="99"/>
    <w:rsid w:val="00E508FD"/>
    <w:pPr>
      <w:spacing w:after="960" w:line="240" w:lineRule="auto"/>
      <w:contextualSpacing/>
    </w:pPr>
  </w:style>
  <w:style w:type="character" w:customStyle="1" w:styleId="ClosingChar">
    <w:name w:val="Closing Char"/>
    <w:basedOn w:val="DefaultParagraphFont"/>
    <w:link w:val="Closing"/>
    <w:uiPriority w:val="99"/>
    <w:locked/>
    <w:rsid w:val="00E508FD"/>
    <w:rPr>
      <w:rFonts w:cs="Times New Roman"/>
    </w:rPr>
  </w:style>
  <w:style w:type="paragraph" w:styleId="Header">
    <w:name w:val="header"/>
    <w:basedOn w:val="Normal"/>
    <w:link w:val="HeaderChar"/>
    <w:uiPriority w:val="99"/>
    <w:rsid w:val="00E508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508F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E508FD"/>
    <w:pPr>
      <w:pBdr>
        <w:top w:val="single" w:sz="4" w:space="4" w:color="BCB8AC"/>
      </w:pBdr>
      <w:spacing w:after="0" w:line="240" w:lineRule="auto"/>
      <w:ind w:left="0"/>
      <w:jc w:val="right"/>
    </w:pPr>
    <w:rPr>
      <w:i/>
      <w:iCs/>
      <w:color w:val="F24F4F"/>
    </w:rPr>
  </w:style>
  <w:style w:type="character" w:customStyle="1" w:styleId="FooterChar">
    <w:name w:val="Footer Char"/>
    <w:basedOn w:val="DefaultParagraphFont"/>
    <w:link w:val="Footer"/>
    <w:uiPriority w:val="99"/>
    <w:locked/>
    <w:rsid w:val="00E508FD"/>
    <w:rPr>
      <w:rFonts w:cs="Times New Roman"/>
      <w:i/>
      <w:iCs/>
      <w:color w:val="F24F4F"/>
    </w:rPr>
  </w:style>
  <w:style w:type="paragraph" w:customStyle="1" w:styleId="Logo">
    <w:name w:val="Logo"/>
    <w:basedOn w:val="Normal"/>
    <w:uiPriority w:val="99"/>
    <w:semiHidden/>
    <w:rsid w:val="00E508FD"/>
    <w:pPr>
      <w:spacing w:after="0" w:line="240" w:lineRule="auto"/>
      <w:jc w:val="right"/>
    </w:pPr>
  </w:style>
  <w:style w:type="character" w:styleId="Hyperlink">
    <w:name w:val="Hyperlink"/>
    <w:basedOn w:val="DefaultParagraphFont"/>
    <w:uiPriority w:val="99"/>
    <w:rsid w:val="004E18B1"/>
    <w:rPr>
      <w:rFonts w:cs="Times New Roman"/>
      <w:color w:val="4C483D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rouellette.peterpancenter@gmail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lrouellette.peterpancenter@gmail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nna%20Shea\AppData\Roaming\Microsoft\Templates\Letterhead%20(Red%20design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(Red design).dotx</Template>
  <TotalTime>0</TotalTime>
  <Pages>2</Pages>
  <Words>264</Words>
  <Characters>1505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Peter Pan Center</dc:title>
  <dc:subject/>
  <dc:creator>Donna Shea</dc:creator>
  <cp:keywords/>
  <dc:description/>
  <cp:lastModifiedBy>Lucy</cp:lastModifiedBy>
  <cp:revision>2</cp:revision>
  <dcterms:created xsi:type="dcterms:W3CDTF">2014-09-20T21:38:00Z</dcterms:created>
  <dcterms:modified xsi:type="dcterms:W3CDTF">2014-09-20T21:38:00Z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TC039786209991</vt:lpwstr>
  </property>
</Properties>
</file>